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47047" w:rsidRDefault="00A47047">
      <w:pPr>
        <w:pStyle w:val="Heading2"/>
        <w:numPr>
          <w:ilvl w:val="0"/>
          <w:numId w:val="0"/>
        </w:numPr>
        <w:tabs>
          <w:tab w:val="left" w:pos="432"/>
        </w:tabs>
        <w:jc w:val="center"/>
        <w:rPr>
          <w:rFonts w:ascii="宋体"/>
          <w:szCs w:val="30"/>
        </w:rPr>
      </w:pPr>
      <w:bookmarkStart w:id="0" w:name="_Toc22054"/>
      <w:bookmarkStart w:id="1" w:name="_Toc179969685"/>
      <w:bookmarkStart w:id="2" w:name="_Toc178752997"/>
      <w:bookmarkStart w:id="3" w:name="_Toc178246493"/>
      <w:r>
        <w:rPr>
          <w:rFonts w:ascii="宋体" w:hAnsi="宋体" w:hint="eastAsia"/>
          <w:szCs w:val="30"/>
        </w:rPr>
        <w:t>中南民族大学校外选课说明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重要的事情说三次：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FF0000"/>
          <w:sz w:val="24"/>
        </w:rPr>
      </w:pPr>
      <w:r>
        <w:rPr>
          <w:color w:val="FF0000"/>
          <w:sz w:val="24"/>
        </w:rPr>
        <w:t>“</w:t>
      </w:r>
      <w:r>
        <w:rPr>
          <w:rFonts w:hint="eastAsia"/>
          <w:color w:val="FF0000"/>
          <w:sz w:val="24"/>
        </w:rPr>
        <w:t>此次选课指定</w:t>
      </w:r>
      <w:r>
        <w:rPr>
          <w:color w:val="FF0000"/>
          <w:sz w:val="24"/>
        </w:rPr>
        <w:t>Chrome(</w:t>
      </w:r>
      <w:r>
        <w:rPr>
          <w:rFonts w:hint="eastAsia"/>
          <w:color w:val="FF0000"/>
          <w:sz w:val="24"/>
        </w:rPr>
        <w:t>谷歌</w:t>
      </w:r>
      <w:r>
        <w:rPr>
          <w:color w:val="FF0000"/>
          <w:sz w:val="24"/>
        </w:rPr>
        <w:t>)</w:t>
      </w:r>
      <w:r>
        <w:rPr>
          <w:rFonts w:hint="eastAsia"/>
          <w:color w:val="FF0000"/>
          <w:sz w:val="24"/>
        </w:rPr>
        <w:t>浏览器访问，不支持手机移动端，请各位同学注意</w:t>
      </w:r>
      <w:r>
        <w:rPr>
          <w:color w:val="FF0000"/>
          <w:sz w:val="24"/>
        </w:rPr>
        <w:t>!!! ”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FF0000"/>
          <w:sz w:val="24"/>
        </w:rPr>
      </w:pPr>
      <w:r>
        <w:rPr>
          <w:color w:val="FF0000"/>
          <w:sz w:val="24"/>
        </w:rPr>
        <w:t>“</w:t>
      </w:r>
      <w:r>
        <w:rPr>
          <w:rFonts w:hint="eastAsia"/>
          <w:color w:val="FF0000"/>
          <w:sz w:val="24"/>
        </w:rPr>
        <w:t>此次选课指定</w:t>
      </w:r>
      <w:r>
        <w:rPr>
          <w:color w:val="FF0000"/>
          <w:sz w:val="24"/>
        </w:rPr>
        <w:t>Chrome(</w:t>
      </w:r>
      <w:r>
        <w:rPr>
          <w:rFonts w:hint="eastAsia"/>
          <w:color w:val="FF0000"/>
          <w:sz w:val="24"/>
        </w:rPr>
        <w:t>谷歌</w:t>
      </w:r>
      <w:r>
        <w:rPr>
          <w:color w:val="FF0000"/>
          <w:sz w:val="24"/>
        </w:rPr>
        <w:t>)</w:t>
      </w:r>
      <w:r>
        <w:rPr>
          <w:rFonts w:hint="eastAsia"/>
          <w:color w:val="FF0000"/>
          <w:sz w:val="24"/>
        </w:rPr>
        <w:t>浏览器访问，不支持手机移动端，请各位同学注意</w:t>
      </w:r>
      <w:r>
        <w:rPr>
          <w:color w:val="FF0000"/>
          <w:sz w:val="24"/>
        </w:rPr>
        <w:t xml:space="preserve">!!!” 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FF0000"/>
          <w:sz w:val="24"/>
        </w:rPr>
      </w:pPr>
      <w:r>
        <w:rPr>
          <w:color w:val="FF0000"/>
          <w:sz w:val="24"/>
        </w:rPr>
        <w:t>“</w:t>
      </w:r>
      <w:r>
        <w:rPr>
          <w:rFonts w:hint="eastAsia"/>
          <w:color w:val="FF0000"/>
          <w:sz w:val="24"/>
        </w:rPr>
        <w:t>此次选课指定</w:t>
      </w:r>
      <w:r>
        <w:rPr>
          <w:color w:val="FF0000"/>
          <w:sz w:val="24"/>
        </w:rPr>
        <w:t>Chrome(</w:t>
      </w:r>
      <w:r>
        <w:rPr>
          <w:rFonts w:hint="eastAsia"/>
          <w:color w:val="FF0000"/>
          <w:sz w:val="24"/>
        </w:rPr>
        <w:t>谷歌</w:t>
      </w:r>
      <w:r>
        <w:rPr>
          <w:color w:val="FF0000"/>
          <w:sz w:val="24"/>
        </w:rPr>
        <w:t>)</w:t>
      </w:r>
      <w:r>
        <w:rPr>
          <w:rFonts w:hint="eastAsia"/>
          <w:color w:val="FF0000"/>
          <w:sz w:val="24"/>
        </w:rPr>
        <w:t>浏览器访问，不支持手机移动端，请各位同学注意</w:t>
      </w:r>
      <w:r>
        <w:rPr>
          <w:color w:val="FF0000"/>
          <w:sz w:val="24"/>
        </w:rPr>
        <w:t xml:space="preserve">!!!” </w:t>
      </w:r>
    </w:p>
    <w:p w:rsidR="00A47047" w:rsidRDefault="00A47047">
      <w:pPr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一、选课登录流程</w:t>
      </w:r>
    </w:p>
    <w:p w:rsidR="00A47047" w:rsidRDefault="00A47047">
      <w:pPr>
        <w:rPr>
          <w:color w:val="000000"/>
          <w:sz w:val="24"/>
        </w:rPr>
      </w:pPr>
      <w:r w:rsidRPr="001471C6">
        <w:rPr>
          <w:noProof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示 2" o:spid="_x0000_i1025" type="#_x0000_t75" style="width:455.25pt;height:60pt;visibility:visible">
            <v:imagedata r:id="rId5" o:title=""/>
            <o:lock v:ext="edit" aspectratio="f"/>
          </v:shape>
        </w:pict>
      </w:r>
    </w:p>
    <w:p w:rsidR="00A47047" w:rsidRDefault="00A47047">
      <w:pPr>
        <w:rPr>
          <w:b/>
          <w:bCs/>
          <w:color w:val="000000"/>
          <w:sz w:val="24"/>
        </w:rPr>
      </w:pPr>
      <w:r>
        <w:rPr>
          <w:rFonts w:hint="eastAsia"/>
          <w:b/>
          <w:bCs/>
          <w:color w:val="000000"/>
          <w:sz w:val="24"/>
        </w:rPr>
        <w:t>二、浏览器下载及安装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、</w:t>
      </w:r>
      <w:r>
        <w:rPr>
          <w:color w:val="000000"/>
          <w:sz w:val="24"/>
        </w:rPr>
        <w:t>Chrome(</w:t>
      </w:r>
      <w:r>
        <w:rPr>
          <w:rFonts w:hint="eastAsia"/>
          <w:color w:val="000000"/>
          <w:sz w:val="24"/>
        </w:rPr>
        <w:t>谷歌</w:t>
      </w:r>
      <w:r>
        <w:rPr>
          <w:color w:val="000000"/>
          <w:sz w:val="24"/>
        </w:rPr>
        <w:t>)</w:t>
      </w:r>
      <w:r>
        <w:rPr>
          <w:rFonts w:hint="eastAsia"/>
          <w:color w:val="000000"/>
          <w:sz w:val="24"/>
        </w:rPr>
        <w:t>浏览器下载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color w:val="000000"/>
          <w:sz w:val="24"/>
        </w:rPr>
        <w:t>Chrome(</w:t>
      </w:r>
      <w:r>
        <w:rPr>
          <w:rFonts w:hint="eastAsia"/>
          <w:color w:val="000000"/>
          <w:sz w:val="24"/>
        </w:rPr>
        <w:t>谷歌</w:t>
      </w:r>
      <w:r>
        <w:rPr>
          <w:color w:val="000000"/>
          <w:sz w:val="24"/>
        </w:rPr>
        <w:t>)</w:t>
      </w:r>
      <w:r>
        <w:rPr>
          <w:rFonts w:hint="eastAsia"/>
          <w:color w:val="000000"/>
          <w:sz w:val="24"/>
        </w:rPr>
        <w:t>浏览器下载地址</w:t>
      </w:r>
      <w:hyperlink r:id="rId6" w:history="1">
        <w:r>
          <w:rPr>
            <w:color w:val="000000"/>
            <w:sz w:val="24"/>
          </w:rPr>
          <w:t>https://racs.scuec.edu.cn/login</w:t>
        </w:r>
      </w:hyperlink>
      <w:r>
        <w:rPr>
          <w:rFonts w:hint="eastAsia"/>
          <w:color w:val="000000"/>
          <w:sz w:val="24"/>
        </w:rPr>
        <w:t>，选择匹配的浏览器版本，点击下载安装包。如图</w:t>
      </w:r>
      <w:r>
        <w:rPr>
          <w:color w:val="000000"/>
          <w:sz w:val="24"/>
        </w:rPr>
        <w:t>2-1</w:t>
      </w:r>
      <w:r>
        <w:rPr>
          <w:rFonts w:hint="eastAsia"/>
          <w:color w:val="000000"/>
          <w:sz w:val="24"/>
        </w:rPr>
        <w:t>所示提供适合</w:t>
      </w:r>
      <w:r>
        <w:rPr>
          <w:color w:val="000000"/>
          <w:sz w:val="24"/>
        </w:rPr>
        <w:t>win32</w:t>
      </w:r>
      <w:r>
        <w:rPr>
          <w:rFonts w:hint="eastAsia"/>
          <w:color w:val="000000"/>
          <w:sz w:val="24"/>
        </w:rPr>
        <w:t>位（适用</w:t>
      </w:r>
      <w:r>
        <w:rPr>
          <w:color w:val="000000"/>
          <w:sz w:val="24"/>
        </w:rPr>
        <w:t>32</w:t>
      </w:r>
      <w:r>
        <w:rPr>
          <w:rFonts w:hint="eastAsia"/>
          <w:color w:val="000000"/>
          <w:sz w:val="24"/>
        </w:rPr>
        <w:t>位</w:t>
      </w:r>
      <w:r>
        <w:rPr>
          <w:color w:val="000000"/>
          <w:sz w:val="24"/>
        </w:rPr>
        <w:t>windows 7/10</w:t>
      </w:r>
      <w:r>
        <w:rPr>
          <w:rFonts w:hint="eastAsia"/>
          <w:color w:val="000000"/>
          <w:sz w:val="24"/>
        </w:rPr>
        <w:t>系统）、</w:t>
      </w:r>
      <w:r>
        <w:rPr>
          <w:color w:val="000000"/>
          <w:sz w:val="24"/>
        </w:rPr>
        <w:t>win64</w:t>
      </w:r>
      <w:r>
        <w:rPr>
          <w:rFonts w:hint="eastAsia"/>
          <w:color w:val="000000"/>
          <w:sz w:val="24"/>
        </w:rPr>
        <w:t>位（适用</w:t>
      </w:r>
      <w:r>
        <w:rPr>
          <w:color w:val="000000"/>
          <w:sz w:val="24"/>
        </w:rPr>
        <w:t>64</w:t>
      </w:r>
      <w:r>
        <w:rPr>
          <w:rFonts w:hint="eastAsia"/>
          <w:color w:val="000000"/>
          <w:sz w:val="24"/>
        </w:rPr>
        <w:t>位</w:t>
      </w:r>
      <w:r>
        <w:rPr>
          <w:color w:val="000000"/>
          <w:sz w:val="24"/>
        </w:rPr>
        <w:t>windows 7/10</w:t>
      </w:r>
      <w:r>
        <w:rPr>
          <w:rFonts w:hint="eastAsia"/>
          <w:color w:val="000000"/>
          <w:sz w:val="24"/>
        </w:rPr>
        <w:t>系统）、</w:t>
      </w:r>
      <w:r>
        <w:rPr>
          <w:color w:val="000000"/>
          <w:sz w:val="24"/>
        </w:rPr>
        <w:t>winxp</w:t>
      </w:r>
      <w:r>
        <w:rPr>
          <w:rFonts w:hint="eastAsia"/>
          <w:color w:val="000000"/>
          <w:sz w:val="24"/>
        </w:rPr>
        <w:t>（适用</w:t>
      </w:r>
      <w:r>
        <w:rPr>
          <w:color w:val="000000"/>
          <w:sz w:val="24"/>
        </w:rPr>
        <w:t>windows xp</w:t>
      </w:r>
      <w:r>
        <w:rPr>
          <w:rFonts w:hint="eastAsia"/>
          <w:color w:val="000000"/>
          <w:sz w:val="24"/>
        </w:rPr>
        <w:t>系统）系统的安装包。</w:t>
      </w:r>
    </w:p>
    <w:p w:rsidR="00A47047" w:rsidRDefault="00A47047">
      <w:pPr>
        <w:jc w:val="center"/>
        <w:rPr>
          <w:sz w:val="24"/>
        </w:rPr>
      </w:pPr>
      <w:r w:rsidRPr="001471C6">
        <w:rPr>
          <w:noProof/>
          <w:sz w:val="24"/>
        </w:rPr>
        <w:pict>
          <v:shape id="图片 1" o:spid="_x0000_i1026" type="#_x0000_t75" style="width:473.25pt;height:213pt;visibility:visible">
            <v:imagedata r:id="rId7" o:title=""/>
          </v:shape>
        </w:pict>
      </w:r>
      <w:r>
        <w:rPr>
          <w:color w:val="FF0000"/>
          <w:sz w:val="24"/>
        </w:rPr>
        <w:t xml:space="preserve"> </w:t>
      </w:r>
      <w:r>
        <w:rPr>
          <w:rFonts w:hint="eastAsia"/>
          <w:sz w:val="24"/>
        </w:rPr>
        <w:t>图</w:t>
      </w:r>
      <w:r>
        <w:rPr>
          <w:sz w:val="24"/>
        </w:rPr>
        <w:t xml:space="preserve"> 2-1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color w:val="000000"/>
          <w:sz w:val="24"/>
        </w:rPr>
        <w:t>2</w:t>
      </w:r>
      <w:r>
        <w:rPr>
          <w:rFonts w:hint="eastAsia"/>
          <w:color w:val="000000"/>
          <w:sz w:val="24"/>
        </w:rPr>
        <w:t>、</w:t>
      </w:r>
      <w:r>
        <w:rPr>
          <w:color w:val="000000"/>
          <w:sz w:val="24"/>
        </w:rPr>
        <w:t>Chrome(</w:t>
      </w:r>
      <w:r>
        <w:rPr>
          <w:rFonts w:hint="eastAsia"/>
          <w:color w:val="000000"/>
          <w:sz w:val="24"/>
        </w:rPr>
        <w:t>谷歌</w:t>
      </w:r>
      <w:r>
        <w:rPr>
          <w:color w:val="000000"/>
          <w:sz w:val="24"/>
        </w:rPr>
        <w:t>)</w:t>
      </w:r>
      <w:r>
        <w:rPr>
          <w:rFonts w:hint="eastAsia"/>
          <w:color w:val="000000"/>
          <w:sz w:val="24"/>
        </w:rPr>
        <w:t>浏览器安装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color w:val="000000"/>
          <w:sz w:val="24"/>
        </w:rPr>
        <w:t>2.1</w:t>
      </w:r>
      <w:r>
        <w:rPr>
          <w:rFonts w:hint="eastAsia"/>
          <w:color w:val="000000"/>
          <w:sz w:val="24"/>
        </w:rPr>
        <w:t>选择</w:t>
      </w:r>
      <w:bookmarkStart w:id="4" w:name="_GoBack"/>
      <w:bookmarkEnd w:id="4"/>
      <w:r>
        <w:rPr>
          <w:rFonts w:hint="eastAsia"/>
          <w:color w:val="000000"/>
          <w:sz w:val="24"/>
        </w:rPr>
        <w:t>点击与自己电脑系统相应的版本之后，会出现路径选择，建议选择</w:t>
      </w:r>
      <w:r>
        <w:rPr>
          <w:color w:val="000000"/>
          <w:sz w:val="24"/>
        </w:rPr>
        <w:t>D</w:t>
      </w:r>
      <w:r>
        <w:rPr>
          <w:rFonts w:hint="eastAsia"/>
          <w:color w:val="000000"/>
          <w:sz w:val="24"/>
        </w:rPr>
        <w:t>盘保存，等待下载完成。如图</w:t>
      </w:r>
      <w:r>
        <w:rPr>
          <w:color w:val="000000"/>
          <w:sz w:val="24"/>
        </w:rPr>
        <w:t>2-2</w:t>
      </w:r>
    </w:p>
    <w:p w:rsidR="00A47047" w:rsidRDefault="00A47047">
      <w:pPr>
        <w:pStyle w:val="ListParagraph"/>
        <w:ind w:left="360" w:firstLineChars="0" w:firstLine="0"/>
        <w:rPr>
          <w:sz w:val="24"/>
        </w:rPr>
      </w:pPr>
      <w:r w:rsidRPr="001471C6">
        <w:rPr>
          <w:noProof/>
          <w:sz w:val="24"/>
        </w:rPr>
        <w:pict>
          <v:shape id="图片 7" o:spid="_x0000_i1027" type="#_x0000_t75" style="width:420.75pt;height:201.75pt;visibility:visible">
            <v:imagedata r:id="rId8" o:title="" cropbottom="10391f"/>
          </v:shape>
        </w:pict>
      </w:r>
    </w:p>
    <w:p w:rsidR="00A47047" w:rsidRDefault="00A47047">
      <w:pPr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 2-2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color w:val="000000"/>
          <w:sz w:val="24"/>
        </w:rPr>
        <w:t>2.2</w:t>
      </w:r>
      <w:r>
        <w:rPr>
          <w:rFonts w:hint="eastAsia"/>
          <w:color w:val="000000"/>
          <w:sz w:val="24"/>
        </w:rPr>
        <w:t>等待下载完成后，进入保存路径找到安装包，双击安装。（文件为免安装版，点击之后稍等片刻即可在桌面看到</w:t>
      </w:r>
      <w:r>
        <w:rPr>
          <w:color w:val="000000"/>
          <w:sz w:val="24"/>
        </w:rPr>
        <w:t>Google</w:t>
      </w:r>
      <w:r>
        <w:rPr>
          <w:rFonts w:hint="eastAsia"/>
          <w:color w:val="000000"/>
          <w:sz w:val="24"/>
        </w:rPr>
        <w:t>浏览器图标）如图</w:t>
      </w:r>
      <w:r>
        <w:rPr>
          <w:color w:val="000000"/>
          <w:sz w:val="24"/>
        </w:rPr>
        <w:t>2-3</w:t>
      </w:r>
      <w:r>
        <w:rPr>
          <w:rFonts w:hint="eastAsia"/>
          <w:color w:val="000000"/>
          <w:sz w:val="24"/>
        </w:rPr>
        <w:t>和</w:t>
      </w:r>
      <w:r>
        <w:rPr>
          <w:color w:val="000000"/>
          <w:sz w:val="24"/>
        </w:rPr>
        <w:t>2-4</w:t>
      </w:r>
    </w:p>
    <w:p w:rsidR="00A47047" w:rsidRDefault="00A47047">
      <w:pPr>
        <w:pStyle w:val="ListParagraph"/>
        <w:ind w:left="360" w:firstLineChars="0" w:firstLine="0"/>
        <w:rPr>
          <w:sz w:val="24"/>
        </w:rPr>
      </w:pPr>
      <w:r w:rsidRPr="001471C6">
        <w:rPr>
          <w:noProof/>
          <w:sz w:val="24"/>
        </w:rPr>
        <w:pict>
          <v:shape id="图片 9" o:spid="_x0000_i1028" type="#_x0000_t75" style="width:405.75pt;height:191.25pt;visibility:visible">
            <v:imagedata r:id="rId9" o:title=""/>
          </v:shape>
        </w:pict>
      </w:r>
    </w:p>
    <w:p w:rsidR="00A47047" w:rsidRDefault="00A47047">
      <w:pPr>
        <w:pStyle w:val="ListParagraph"/>
        <w:ind w:left="360" w:firstLineChars="0" w:firstLine="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 2-3</w:t>
      </w:r>
    </w:p>
    <w:p w:rsidR="00A47047" w:rsidRDefault="00A47047">
      <w:pPr>
        <w:pStyle w:val="ListParagraph"/>
        <w:ind w:left="360" w:firstLineChars="0" w:firstLine="0"/>
        <w:jc w:val="center"/>
        <w:rPr>
          <w:sz w:val="24"/>
        </w:rPr>
      </w:pPr>
      <w:r w:rsidRPr="001471C6">
        <w:rPr>
          <w:noProof/>
          <w:sz w:val="24"/>
        </w:rPr>
        <w:pict>
          <v:shape id="图片 5" o:spid="_x0000_i1029" type="#_x0000_t75" style="width:110.25pt;height:93.75pt;visibility:visible">
            <v:imagedata r:id="rId10" o:title=""/>
          </v:shape>
        </w:pict>
      </w:r>
    </w:p>
    <w:p w:rsidR="00A47047" w:rsidRDefault="00A47047">
      <w:pPr>
        <w:pStyle w:val="ListParagraph"/>
        <w:ind w:left="360" w:firstLineChars="0" w:firstLine="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 2-4</w:t>
      </w:r>
    </w:p>
    <w:p w:rsidR="00A47047" w:rsidRDefault="00A47047">
      <w:pPr>
        <w:pStyle w:val="ListParagraph"/>
        <w:ind w:left="360" w:firstLineChars="0" w:firstLine="0"/>
        <w:rPr>
          <w:sz w:val="24"/>
        </w:rPr>
      </w:pPr>
    </w:p>
    <w:p w:rsidR="00A47047" w:rsidRDefault="00A47047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三、登录学校</w:t>
      </w:r>
      <w:r>
        <w:rPr>
          <w:b/>
          <w:bCs/>
          <w:sz w:val="24"/>
        </w:rPr>
        <w:t xml:space="preserve">VPN </w:t>
      </w:r>
    </w:p>
    <w:p w:rsidR="00A47047" w:rsidRDefault="00A47047">
      <w:pPr>
        <w:adjustRightInd w:val="0"/>
        <w:snapToGrid w:val="0"/>
        <w:spacing w:before="0" w:beforeAutospacing="0" w:after="0" w:afterAutospacing="0"/>
        <w:ind w:firstLineChars="200" w:firstLine="480"/>
        <w:jc w:val="left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校外访问教务选课系统，通过</w:t>
      </w:r>
      <w:r>
        <w:rPr>
          <w:rFonts w:hint="eastAsia"/>
          <w:b/>
          <w:bCs/>
          <w:color w:val="FF0000"/>
          <w:sz w:val="24"/>
        </w:rPr>
        <w:t>下载安装好的</w:t>
      </w:r>
      <w:r>
        <w:rPr>
          <w:b/>
          <w:bCs/>
          <w:color w:val="FF0000"/>
          <w:sz w:val="24"/>
        </w:rPr>
        <w:t>Chrome(</w:t>
      </w:r>
      <w:r>
        <w:rPr>
          <w:rFonts w:hint="eastAsia"/>
          <w:b/>
          <w:bCs/>
          <w:color w:val="FF0000"/>
          <w:sz w:val="24"/>
        </w:rPr>
        <w:t>谷歌</w:t>
      </w:r>
      <w:r>
        <w:rPr>
          <w:b/>
          <w:bCs/>
          <w:color w:val="FF0000"/>
          <w:sz w:val="24"/>
        </w:rPr>
        <w:t>)</w:t>
      </w:r>
      <w:r>
        <w:rPr>
          <w:rFonts w:hint="eastAsia"/>
          <w:b/>
          <w:bCs/>
          <w:color w:val="FF0000"/>
          <w:sz w:val="24"/>
        </w:rPr>
        <w:t>浏览器</w:t>
      </w:r>
      <w:r>
        <w:rPr>
          <w:rFonts w:hint="eastAsia"/>
          <w:color w:val="000000"/>
          <w:sz w:val="24"/>
        </w:rPr>
        <w:t>登录学校</w:t>
      </w:r>
      <w:r>
        <w:rPr>
          <w:color w:val="000000"/>
          <w:sz w:val="24"/>
        </w:rPr>
        <w:t>VPN</w:t>
      </w:r>
      <w:r>
        <w:rPr>
          <w:rFonts w:hint="eastAsia"/>
          <w:color w:val="000000"/>
          <w:sz w:val="24"/>
        </w:rPr>
        <w:t>系统，（</w:t>
      </w:r>
      <w:r>
        <w:rPr>
          <w:color w:val="000000"/>
          <w:sz w:val="24"/>
        </w:rPr>
        <w:t>VPN</w:t>
      </w:r>
      <w:r>
        <w:rPr>
          <w:rFonts w:hint="eastAsia"/>
          <w:color w:val="000000"/>
          <w:sz w:val="24"/>
        </w:rPr>
        <w:t>系统访问地址为</w:t>
      </w:r>
      <w:hyperlink r:id="rId11" w:history="1">
        <w:r>
          <w:t>https://racs.scuec.edu.cn/login</w:t>
        </w:r>
      </w:hyperlink>
      <w:r>
        <w:rPr>
          <w:rFonts w:hint="eastAsia"/>
          <w:color w:val="000000"/>
          <w:sz w:val="24"/>
        </w:rPr>
        <w:t>，登录用户名、密码与学校信息门户用户名、密码一致），</w:t>
      </w:r>
      <w:r>
        <w:rPr>
          <w:rFonts w:hint="eastAsia"/>
          <w:b/>
          <w:bCs/>
          <w:color w:val="FF0000"/>
          <w:sz w:val="24"/>
        </w:rPr>
        <w:t>在图</w:t>
      </w:r>
      <w:r>
        <w:rPr>
          <w:b/>
          <w:bCs/>
          <w:color w:val="FF0000"/>
          <w:sz w:val="24"/>
        </w:rPr>
        <w:t>3-1</w:t>
      </w:r>
      <w:r>
        <w:rPr>
          <w:rFonts w:hint="eastAsia"/>
          <w:b/>
          <w:bCs/>
          <w:color w:val="FF0000"/>
          <w:sz w:val="24"/>
        </w:rPr>
        <w:t>中指定的登录框内，输入账号、密码</w:t>
      </w:r>
      <w:r>
        <w:rPr>
          <w:rFonts w:hint="eastAsia"/>
          <w:color w:val="000000"/>
          <w:sz w:val="24"/>
        </w:rPr>
        <w:t>，点击登录进入。如图</w:t>
      </w:r>
      <w:r>
        <w:rPr>
          <w:color w:val="000000"/>
          <w:sz w:val="24"/>
        </w:rPr>
        <w:t>3-1</w:t>
      </w:r>
    </w:p>
    <w:p w:rsidR="00A47047" w:rsidRDefault="00A47047">
      <w:pPr>
        <w:widowControl/>
        <w:spacing w:before="0" w:beforeAutospacing="0" w:after="0" w:afterAutospacing="0"/>
        <w:jc w:val="left"/>
        <w:rPr>
          <w:kern w:val="0"/>
          <w:sz w:val="24"/>
        </w:rPr>
      </w:pPr>
      <w:r w:rsidRPr="001471C6">
        <w:rPr>
          <w:noProof/>
          <w:sz w:val="24"/>
        </w:rPr>
        <w:pict>
          <v:shape id="图片 3" o:spid="_x0000_i1030" type="#_x0000_t75" style="width:473.25pt;height:309.75pt;visibility:visible">
            <v:imagedata r:id="rId12" o:title=""/>
          </v:shape>
        </w:pict>
      </w:r>
    </w:p>
    <w:p w:rsidR="00A47047" w:rsidRDefault="00A47047">
      <w:pPr>
        <w:widowControl/>
        <w:spacing w:before="0" w:beforeAutospacing="0" w:after="0" w:afterAutospacing="0"/>
        <w:jc w:val="center"/>
        <w:rPr>
          <w:kern w:val="0"/>
          <w:sz w:val="24"/>
        </w:rPr>
      </w:pPr>
      <w:r>
        <w:rPr>
          <w:rFonts w:hint="eastAsia"/>
          <w:kern w:val="0"/>
          <w:sz w:val="24"/>
        </w:rPr>
        <w:t>图</w:t>
      </w:r>
      <w:r>
        <w:rPr>
          <w:kern w:val="0"/>
          <w:sz w:val="24"/>
        </w:rPr>
        <w:t>3-1</w:t>
      </w:r>
    </w:p>
    <w:p w:rsidR="00A47047" w:rsidRDefault="00A47047">
      <w:p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四、登录选课系统</w:t>
      </w:r>
    </w:p>
    <w:p w:rsidR="00A47047" w:rsidRDefault="00A47047">
      <w:pPr>
        <w:ind w:firstLineChars="200" w:firstLine="480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、成功登录</w:t>
      </w:r>
      <w:r>
        <w:rPr>
          <w:sz w:val="24"/>
        </w:rPr>
        <w:t>VPN</w:t>
      </w:r>
      <w:r>
        <w:rPr>
          <w:rFonts w:hint="eastAsia"/>
          <w:sz w:val="24"/>
        </w:rPr>
        <w:t>系统以后，在</w:t>
      </w:r>
      <w:r>
        <w:rPr>
          <w:sz w:val="24"/>
        </w:rPr>
        <w:t>VPN</w:t>
      </w:r>
      <w:r>
        <w:rPr>
          <w:rFonts w:hint="eastAsia"/>
          <w:sz w:val="24"/>
        </w:rPr>
        <w:t>首页按照图中所示，点击学生选课图标，进入选课系统。如图</w:t>
      </w:r>
      <w:r>
        <w:rPr>
          <w:sz w:val="24"/>
        </w:rPr>
        <w:t>3-2</w:t>
      </w:r>
    </w:p>
    <w:p w:rsidR="00A47047" w:rsidRDefault="00A47047">
      <w:pPr>
        <w:jc w:val="center"/>
        <w:rPr>
          <w:rStyle w:val="FollowedHyperlink"/>
          <w:sz w:val="24"/>
        </w:rPr>
      </w:pPr>
      <w:r w:rsidRPr="001471C6">
        <w:rPr>
          <w:noProof/>
          <w:sz w:val="24"/>
        </w:rPr>
        <w:pict>
          <v:shape id="图片 4" o:spid="_x0000_i1031" type="#_x0000_t75" style="width:444pt;height:231.75pt;visibility:visible">
            <v:imagedata r:id="rId13" o:title=""/>
          </v:shape>
        </w:pict>
      </w:r>
    </w:p>
    <w:p w:rsidR="00A47047" w:rsidRDefault="00A47047">
      <w:pPr>
        <w:jc w:val="center"/>
        <w:rPr>
          <w:rStyle w:val="FollowedHyperlink"/>
          <w:color w:val="auto"/>
          <w:sz w:val="24"/>
          <w:u w:val="none"/>
        </w:rPr>
      </w:pPr>
      <w:r>
        <w:rPr>
          <w:rStyle w:val="FollowedHyperlink"/>
          <w:rFonts w:hint="eastAsia"/>
          <w:color w:val="auto"/>
          <w:sz w:val="24"/>
          <w:u w:val="none"/>
        </w:rPr>
        <w:t>图</w:t>
      </w:r>
      <w:r>
        <w:rPr>
          <w:rStyle w:val="FollowedHyperlink"/>
          <w:color w:val="auto"/>
          <w:sz w:val="24"/>
          <w:u w:val="none"/>
        </w:rPr>
        <w:t xml:space="preserve"> 3-2</w:t>
      </w:r>
    </w:p>
    <w:p w:rsidR="00A47047" w:rsidRDefault="00A47047">
      <w:pPr>
        <w:pStyle w:val="ListParagraph"/>
        <w:ind w:left="360" w:firstLineChars="0" w:firstLine="0"/>
        <w:jc w:val="center"/>
        <w:rPr>
          <w:sz w:val="24"/>
        </w:rPr>
      </w:pPr>
    </w:p>
    <w:p w:rsidR="00A47047" w:rsidRDefault="00A47047">
      <w:pPr>
        <w:pStyle w:val="ListParagraph"/>
        <w:ind w:firstLine="480"/>
        <w:jc w:val="left"/>
        <w:rPr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、进入选课首页后，点击页面右上角</w:t>
      </w:r>
      <w:r>
        <w:rPr>
          <w:sz w:val="24"/>
        </w:rPr>
        <w:t>“</w:t>
      </w:r>
      <w:r>
        <w:rPr>
          <w:rFonts w:hint="eastAsia"/>
          <w:sz w:val="24"/>
        </w:rPr>
        <w:t>登录</w:t>
      </w:r>
      <w:r>
        <w:rPr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 xml:space="preserve"> </w:t>
      </w:r>
      <w:r>
        <w:rPr>
          <w:rFonts w:hint="eastAsia"/>
          <w:sz w:val="24"/>
        </w:rPr>
        <w:t>在弹出的登录窗口中输入用户名密码后进入选课系统。如图</w:t>
      </w:r>
      <w:r>
        <w:rPr>
          <w:sz w:val="24"/>
        </w:rPr>
        <w:t>3-3</w:t>
      </w:r>
      <w:r>
        <w:rPr>
          <w:rFonts w:hint="eastAsia"/>
          <w:sz w:val="24"/>
        </w:rPr>
        <w:t>、图</w:t>
      </w:r>
      <w:r>
        <w:rPr>
          <w:sz w:val="24"/>
        </w:rPr>
        <w:t>3-4</w:t>
      </w:r>
    </w:p>
    <w:p w:rsidR="00A47047" w:rsidRDefault="00A47047">
      <w:pPr>
        <w:pStyle w:val="ListParagraph"/>
        <w:ind w:firstLineChars="0" w:firstLine="0"/>
        <w:jc w:val="center"/>
        <w:rPr>
          <w:sz w:val="24"/>
        </w:rPr>
      </w:pPr>
      <w:r w:rsidRPr="001471C6">
        <w:rPr>
          <w:noProof/>
          <w:sz w:val="24"/>
        </w:rPr>
        <w:pict>
          <v:shape id="图片 2" o:spid="_x0000_i1032" type="#_x0000_t75" style="width:420pt;height:224.25pt;visibility:visible">
            <v:imagedata r:id="rId14" o:title=""/>
          </v:shape>
        </w:pict>
      </w:r>
    </w:p>
    <w:p w:rsidR="00A47047" w:rsidRDefault="00A47047">
      <w:pPr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 3-3</w:t>
      </w:r>
    </w:p>
    <w:p w:rsidR="00A47047" w:rsidRDefault="00A47047">
      <w:pPr>
        <w:pStyle w:val="ListParagraph"/>
        <w:ind w:firstLineChars="0" w:firstLine="0"/>
        <w:jc w:val="center"/>
        <w:rPr>
          <w:sz w:val="24"/>
        </w:rPr>
      </w:pPr>
      <w:r w:rsidRPr="001471C6">
        <w:rPr>
          <w:noProof/>
          <w:sz w:val="24"/>
        </w:rPr>
        <w:pict>
          <v:shape id="_x0000_i1033" type="#_x0000_t75" style="width:430.5pt;height:228.75pt;visibility:visible">
            <v:imagedata r:id="rId15" o:title=""/>
          </v:shape>
        </w:pict>
      </w:r>
    </w:p>
    <w:bookmarkEnd w:id="0"/>
    <w:p w:rsidR="00A47047" w:rsidRDefault="00A47047">
      <w:pPr>
        <w:spacing w:before="0" w:beforeAutospacing="0" w:after="0" w:afterAutospacing="0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sz w:val="24"/>
        </w:rPr>
        <w:t xml:space="preserve"> 3</w:t>
      </w:r>
      <w:bookmarkEnd w:id="1"/>
      <w:bookmarkEnd w:id="2"/>
      <w:bookmarkEnd w:id="3"/>
      <w:r>
        <w:rPr>
          <w:sz w:val="24"/>
        </w:rPr>
        <w:t>-4</w:t>
      </w:r>
    </w:p>
    <w:sectPr w:rsidR="00A47047" w:rsidSect="007F4E29">
      <w:pgSz w:w="11906" w:h="16838"/>
      <w:pgMar w:top="1701" w:right="1134" w:bottom="1701" w:left="1134" w:header="851" w:footer="357" w:gutter="0"/>
      <w:pgNumType w:start="1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multilevel"/>
    <w:tmpl w:val="0000001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12C3"/>
    <w:rsid w:val="B77F420A"/>
    <w:rsid w:val="FD7E202D"/>
    <w:rsid w:val="0001694D"/>
    <w:rsid w:val="0005020A"/>
    <w:rsid w:val="00060DED"/>
    <w:rsid w:val="00060E4F"/>
    <w:rsid w:val="00081AB3"/>
    <w:rsid w:val="00103FFB"/>
    <w:rsid w:val="00121D7C"/>
    <w:rsid w:val="001260A2"/>
    <w:rsid w:val="00141F9B"/>
    <w:rsid w:val="001471C6"/>
    <w:rsid w:val="00163E90"/>
    <w:rsid w:val="001C61F1"/>
    <w:rsid w:val="001D162F"/>
    <w:rsid w:val="001E29B4"/>
    <w:rsid w:val="00227AFA"/>
    <w:rsid w:val="002328A2"/>
    <w:rsid w:val="002560A0"/>
    <w:rsid w:val="00262ECE"/>
    <w:rsid w:val="00271686"/>
    <w:rsid w:val="00274A69"/>
    <w:rsid w:val="00280FF5"/>
    <w:rsid w:val="00281F8E"/>
    <w:rsid w:val="00282136"/>
    <w:rsid w:val="00283252"/>
    <w:rsid w:val="00285D0F"/>
    <w:rsid w:val="002B7E20"/>
    <w:rsid w:val="002D5D9B"/>
    <w:rsid w:val="00304527"/>
    <w:rsid w:val="003127DD"/>
    <w:rsid w:val="00312A02"/>
    <w:rsid w:val="00322DE6"/>
    <w:rsid w:val="003310EC"/>
    <w:rsid w:val="00333A81"/>
    <w:rsid w:val="003642E3"/>
    <w:rsid w:val="0037137F"/>
    <w:rsid w:val="00384A1B"/>
    <w:rsid w:val="003C0FD9"/>
    <w:rsid w:val="003C1205"/>
    <w:rsid w:val="003F1C09"/>
    <w:rsid w:val="00407216"/>
    <w:rsid w:val="0042565D"/>
    <w:rsid w:val="004850A6"/>
    <w:rsid w:val="00495D53"/>
    <w:rsid w:val="004A12C3"/>
    <w:rsid w:val="004C46B2"/>
    <w:rsid w:val="004E1992"/>
    <w:rsid w:val="005108CA"/>
    <w:rsid w:val="005237EF"/>
    <w:rsid w:val="00527B94"/>
    <w:rsid w:val="00553153"/>
    <w:rsid w:val="005868CA"/>
    <w:rsid w:val="00595A65"/>
    <w:rsid w:val="005A49C2"/>
    <w:rsid w:val="005B7A47"/>
    <w:rsid w:val="005D7AFA"/>
    <w:rsid w:val="005E2DF5"/>
    <w:rsid w:val="00616A49"/>
    <w:rsid w:val="006222A6"/>
    <w:rsid w:val="00624755"/>
    <w:rsid w:val="00630450"/>
    <w:rsid w:val="006349B4"/>
    <w:rsid w:val="006501F8"/>
    <w:rsid w:val="00651A09"/>
    <w:rsid w:val="00656DB0"/>
    <w:rsid w:val="00687A05"/>
    <w:rsid w:val="006D2F31"/>
    <w:rsid w:val="006F1E5B"/>
    <w:rsid w:val="007049F4"/>
    <w:rsid w:val="00705C65"/>
    <w:rsid w:val="00713B7E"/>
    <w:rsid w:val="00724CB9"/>
    <w:rsid w:val="00725E4C"/>
    <w:rsid w:val="00727DAD"/>
    <w:rsid w:val="00730804"/>
    <w:rsid w:val="0076442E"/>
    <w:rsid w:val="007957F0"/>
    <w:rsid w:val="007A16C3"/>
    <w:rsid w:val="007C013C"/>
    <w:rsid w:val="007D07CF"/>
    <w:rsid w:val="007D360B"/>
    <w:rsid w:val="007D51F8"/>
    <w:rsid w:val="007F4E29"/>
    <w:rsid w:val="008156FB"/>
    <w:rsid w:val="00821258"/>
    <w:rsid w:val="00825F26"/>
    <w:rsid w:val="00840058"/>
    <w:rsid w:val="00847935"/>
    <w:rsid w:val="0085769D"/>
    <w:rsid w:val="008A7FFD"/>
    <w:rsid w:val="008B014F"/>
    <w:rsid w:val="008C380A"/>
    <w:rsid w:val="008E71A4"/>
    <w:rsid w:val="009226DC"/>
    <w:rsid w:val="00933544"/>
    <w:rsid w:val="009346D9"/>
    <w:rsid w:val="009404AA"/>
    <w:rsid w:val="0098362A"/>
    <w:rsid w:val="0099700A"/>
    <w:rsid w:val="009A59A6"/>
    <w:rsid w:val="009D35AD"/>
    <w:rsid w:val="009E1BFA"/>
    <w:rsid w:val="009E4D74"/>
    <w:rsid w:val="00A0583E"/>
    <w:rsid w:val="00A26039"/>
    <w:rsid w:val="00A37505"/>
    <w:rsid w:val="00A41285"/>
    <w:rsid w:val="00A47047"/>
    <w:rsid w:val="00A6447F"/>
    <w:rsid w:val="00A87970"/>
    <w:rsid w:val="00AA2A0B"/>
    <w:rsid w:val="00AE0FAE"/>
    <w:rsid w:val="00AE1088"/>
    <w:rsid w:val="00AE2493"/>
    <w:rsid w:val="00AF37C7"/>
    <w:rsid w:val="00B00910"/>
    <w:rsid w:val="00B00989"/>
    <w:rsid w:val="00B220F4"/>
    <w:rsid w:val="00B2566A"/>
    <w:rsid w:val="00B3773B"/>
    <w:rsid w:val="00B41824"/>
    <w:rsid w:val="00B42CAC"/>
    <w:rsid w:val="00B7509B"/>
    <w:rsid w:val="00B94C80"/>
    <w:rsid w:val="00BA34C4"/>
    <w:rsid w:val="00BB224E"/>
    <w:rsid w:val="00C21E42"/>
    <w:rsid w:val="00C241AD"/>
    <w:rsid w:val="00C36EF2"/>
    <w:rsid w:val="00C56C72"/>
    <w:rsid w:val="00CC06A5"/>
    <w:rsid w:val="00CD66C5"/>
    <w:rsid w:val="00D11E98"/>
    <w:rsid w:val="00D207A3"/>
    <w:rsid w:val="00D326A3"/>
    <w:rsid w:val="00D3319F"/>
    <w:rsid w:val="00D33F5A"/>
    <w:rsid w:val="00D54C98"/>
    <w:rsid w:val="00D62672"/>
    <w:rsid w:val="00D739B5"/>
    <w:rsid w:val="00D75487"/>
    <w:rsid w:val="00DB249B"/>
    <w:rsid w:val="00DB4352"/>
    <w:rsid w:val="00DB69F8"/>
    <w:rsid w:val="00DD13BE"/>
    <w:rsid w:val="00E32623"/>
    <w:rsid w:val="00E45E0D"/>
    <w:rsid w:val="00E54470"/>
    <w:rsid w:val="00E56B3B"/>
    <w:rsid w:val="00E9678A"/>
    <w:rsid w:val="00EA244C"/>
    <w:rsid w:val="00EA2979"/>
    <w:rsid w:val="00EA3367"/>
    <w:rsid w:val="00EB5CB1"/>
    <w:rsid w:val="00ED2E64"/>
    <w:rsid w:val="00EF45AB"/>
    <w:rsid w:val="00F0294E"/>
    <w:rsid w:val="00F203C7"/>
    <w:rsid w:val="00F23EAB"/>
    <w:rsid w:val="00F32F29"/>
    <w:rsid w:val="00F84CCC"/>
    <w:rsid w:val="00FA31B0"/>
    <w:rsid w:val="00FA7531"/>
    <w:rsid w:val="00FF6587"/>
    <w:rsid w:val="02A302A7"/>
    <w:rsid w:val="03DC3921"/>
    <w:rsid w:val="040946C8"/>
    <w:rsid w:val="04EF17F2"/>
    <w:rsid w:val="05291139"/>
    <w:rsid w:val="054C552D"/>
    <w:rsid w:val="08623574"/>
    <w:rsid w:val="086B4A36"/>
    <w:rsid w:val="0890545A"/>
    <w:rsid w:val="09CB4958"/>
    <w:rsid w:val="0E352AA4"/>
    <w:rsid w:val="114733D2"/>
    <w:rsid w:val="14544B8D"/>
    <w:rsid w:val="146B152E"/>
    <w:rsid w:val="15FA6507"/>
    <w:rsid w:val="16FC3D3F"/>
    <w:rsid w:val="171835E5"/>
    <w:rsid w:val="1A225170"/>
    <w:rsid w:val="1A2E0780"/>
    <w:rsid w:val="1A69522D"/>
    <w:rsid w:val="1B1845AE"/>
    <w:rsid w:val="1BE942CF"/>
    <w:rsid w:val="1C0E09BD"/>
    <w:rsid w:val="1D3B6C95"/>
    <w:rsid w:val="1FAE4A83"/>
    <w:rsid w:val="20D77024"/>
    <w:rsid w:val="21800D7F"/>
    <w:rsid w:val="21A6678B"/>
    <w:rsid w:val="245E10DA"/>
    <w:rsid w:val="2532545F"/>
    <w:rsid w:val="256728D0"/>
    <w:rsid w:val="25F83BBA"/>
    <w:rsid w:val="26B149A3"/>
    <w:rsid w:val="29035BEA"/>
    <w:rsid w:val="290D04CB"/>
    <w:rsid w:val="2B1A4C85"/>
    <w:rsid w:val="30E45022"/>
    <w:rsid w:val="33673576"/>
    <w:rsid w:val="33C153C4"/>
    <w:rsid w:val="36DD10F4"/>
    <w:rsid w:val="37167673"/>
    <w:rsid w:val="383875A2"/>
    <w:rsid w:val="38721030"/>
    <w:rsid w:val="3A2625EA"/>
    <w:rsid w:val="3A294B50"/>
    <w:rsid w:val="3A7E014F"/>
    <w:rsid w:val="3B1B4049"/>
    <w:rsid w:val="3C702984"/>
    <w:rsid w:val="3D825F46"/>
    <w:rsid w:val="3E061FE4"/>
    <w:rsid w:val="3E1D0746"/>
    <w:rsid w:val="3FAE048E"/>
    <w:rsid w:val="413A103A"/>
    <w:rsid w:val="41B00619"/>
    <w:rsid w:val="43CA6F0F"/>
    <w:rsid w:val="44743EDD"/>
    <w:rsid w:val="46015D9F"/>
    <w:rsid w:val="472B78A2"/>
    <w:rsid w:val="477C3B3F"/>
    <w:rsid w:val="48DA7FCE"/>
    <w:rsid w:val="4A2A2F1F"/>
    <w:rsid w:val="4BE67960"/>
    <w:rsid w:val="4C4D222E"/>
    <w:rsid w:val="4D734111"/>
    <w:rsid w:val="4E2F4335"/>
    <w:rsid w:val="4E983886"/>
    <w:rsid w:val="4E9B1ABF"/>
    <w:rsid w:val="4F9F289C"/>
    <w:rsid w:val="4FD1533C"/>
    <w:rsid w:val="501E0AA9"/>
    <w:rsid w:val="51F5496A"/>
    <w:rsid w:val="52402EC4"/>
    <w:rsid w:val="525E7797"/>
    <w:rsid w:val="52D92680"/>
    <w:rsid w:val="53E42A37"/>
    <w:rsid w:val="54C2077D"/>
    <w:rsid w:val="55837E58"/>
    <w:rsid w:val="564148FC"/>
    <w:rsid w:val="57DA38EC"/>
    <w:rsid w:val="588914B1"/>
    <w:rsid w:val="59056A79"/>
    <w:rsid w:val="5C1C6321"/>
    <w:rsid w:val="5C5B3722"/>
    <w:rsid w:val="5C870083"/>
    <w:rsid w:val="5C8D76F0"/>
    <w:rsid w:val="5D531B0F"/>
    <w:rsid w:val="5D63630C"/>
    <w:rsid w:val="5F372BB2"/>
    <w:rsid w:val="6053380A"/>
    <w:rsid w:val="60C47A24"/>
    <w:rsid w:val="635546A6"/>
    <w:rsid w:val="65E22908"/>
    <w:rsid w:val="670C0913"/>
    <w:rsid w:val="69C441C9"/>
    <w:rsid w:val="6A1F7BA4"/>
    <w:rsid w:val="6AA75264"/>
    <w:rsid w:val="6B355C86"/>
    <w:rsid w:val="6E0A6D32"/>
    <w:rsid w:val="6F205A87"/>
    <w:rsid w:val="6F836BFC"/>
    <w:rsid w:val="707D5400"/>
    <w:rsid w:val="71EA18C5"/>
    <w:rsid w:val="728A58AD"/>
    <w:rsid w:val="747F37B1"/>
    <w:rsid w:val="75614A46"/>
    <w:rsid w:val="776B1F63"/>
    <w:rsid w:val="78374C5E"/>
    <w:rsid w:val="7A682C76"/>
    <w:rsid w:val="7AE47CE3"/>
    <w:rsid w:val="7B184D29"/>
    <w:rsid w:val="7D8F7B86"/>
    <w:rsid w:val="7DFE1558"/>
    <w:rsid w:val="7E921DA1"/>
    <w:rsid w:val="7E9C6B79"/>
    <w:rsid w:val="7EEDAFC5"/>
    <w:rsid w:val="7EF796C5"/>
    <w:rsid w:val="7F9F3391"/>
    <w:rsid w:val="7FFF9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F4E29"/>
    <w:pPr>
      <w:widowControl w:val="0"/>
      <w:spacing w:before="100" w:beforeAutospacing="1" w:after="100" w:afterAutospacing="1" w:line="360" w:lineRule="auto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4E29"/>
    <w:pPr>
      <w:keepNext/>
      <w:pageBreakBefore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7F4E29"/>
    <w:pPr>
      <w:pageBreakBefore w:val="0"/>
      <w:numPr>
        <w:ilvl w:val="1"/>
      </w:numPr>
      <w:outlineLvl w:val="1"/>
    </w:pPr>
    <w:rPr>
      <w:sz w:val="3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F4E29"/>
    <w:pPr>
      <w:ind w:hangingChars="343" w:hanging="343"/>
      <w:outlineLvl w:val="2"/>
    </w:pPr>
    <w:rPr>
      <w:b/>
      <w:kern w:val="0"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F4E29"/>
    <w:pPr>
      <w:keepLines/>
      <w:ind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4E29"/>
    <w:rPr>
      <w:rFonts w:cs="Times New Roman"/>
      <w:b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F4E29"/>
    <w:rPr>
      <w:rFonts w:cs="Times New Roman"/>
      <w:b/>
      <w:sz w:val="3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F4E2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F4E29"/>
    <w:rPr>
      <w:rFonts w:ascii="Arial" w:hAnsi="Arial" w:cs="Times New Roman"/>
      <w:b/>
      <w:kern w:val="2"/>
      <w:sz w:val="28"/>
    </w:rPr>
  </w:style>
  <w:style w:type="paragraph" w:styleId="TOC3">
    <w:name w:val="toc 3"/>
    <w:basedOn w:val="Normal"/>
    <w:next w:val="Normal"/>
    <w:uiPriority w:val="99"/>
    <w:rsid w:val="007F4E29"/>
    <w:pPr>
      <w:ind w:leftChars="400" w:left="400"/>
    </w:pPr>
    <w:rPr>
      <w:rFonts w:ascii="Calibri" w:hAnsi="Calibri"/>
      <w:i/>
      <w:sz w:val="20"/>
      <w:szCs w:val="22"/>
    </w:rPr>
  </w:style>
  <w:style w:type="paragraph" w:styleId="BalloonText">
    <w:name w:val="Balloon Text"/>
    <w:basedOn w:val="Normal"/>
    <w:link w:val="BalloonTextChar"/>
    <w:uiPriority w:val="99"/>
    <w:rsid w:val="007F4E29"/>
    <w:pPr>
      <w:spacing w:before="0"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4E29"/>
    <w:rPr>
      <w:rFonts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7F4E2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F4E29"/>
    <w:rPr>
      <w:rFonts w:cs="Times New Roman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7F4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F4E29"/>
    <w:rPr>
      <w:rFonts w:cs="Times New Roman"/>
      <w:kern w:val="2"/>
      <w:sz w:val="18"/>
      <w:szCs w:val="18"/>
    </w:rPr>
  </w:style>
  <w:style w:type="paragraph" w:styleId="TOC1">
    <w:name w:val="toc 1"/>
    <w:basedOn w:val="Normal"/>
    <w:next w:val="Normal"/>
    <w:uiPriority w:val="99"/>
    <w:rsid w:val="007F4E29"/>
    <w:pPr>
      <w:ind w:firstLineChars="200" w:firstLine="420"/>
    </w:pPr>
    <w:rPr>
      <w:rFonts w:ascii="Calibri" w:hAnsi="Calibri"/>
      <w:b/>
      <w:sz w:val="20"/>
      <w:szCs w:val="22"/>
    </w:rPr>
  </w:style>
  <w:style w:type="paragraph" w:styleId="TOC4">
    <w:name w:val="toc 4"/>
    <w:basedOn w:val="Normal"/>
    <w:next w:val="Normal"/>
    <w:uiPriority w:val="99"/>
    <w:rsid w:val="007F4E29"/>
    <w:pPr>
      <w:ind w:leftChars="600" w:left="1260"/>
    </w:pPr>
  </w:style>
  <w:style w:type="paragraph" w:styleId="TOC2">
    <w:name w:val="toc 2"/>
    <w:basedOn w:val="Normal"/>
    <w:next w:val="Normal"/>
    <w:uiPriority w:val="99"/>
    <w:rsid w:val="007F4E29"/>
    <w:pPr>
      <w:ind w:leftChars="200" w:left="420" w:firstLineChars="200" w:firstLine="420"/>
    </w:pPr>
    <w:rPr>
      <w:rFonts w:ascii="Calibri" w:hAnsi="Calibri"/>
      <w:sz w:val="20"/>
      <w:szCs w:val="22"/>
    </w:rPr>
  </w:style>
  <w:style w:type="table" w:styleId="TableGrid">
    <w:name w:val="Table Grid"/>
    <w:basedOn w:val="TableNormal"/>
    <w:uiPriority w:val="99"/>
    <w:rsid w:val="007F4E29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7F4E29"/>
    <w:rPr>
      <w:rFonts w:cs="Times New Roman"/>
      <w:color w:val="800080"/>
      <w:u w:val="single"/>
    </w:rPr>
  </w:style>
  <w:style w:type="character" w:styleId="Hyperlink">
    <w:name w:val="Hyperlink"/>
    <w:basedOn w:val="DefaultParagraphFont"/>
    <w:uiPriority w:val="99"/>
    <w:rsid w:val="007F4E29"/>
    <w:rPr>
      <w:rFonts w:cs="Times New Roman"/>
      <w:color w:val="0000FF"/>
      <w:u w:val="single"/>
    </w:rPr>
  </w:style>
  <w:style w:type="paragraph" w:customStyle="1" w:styleId="1">
    <w:name w:val="列出段落1"/>
    <w:basedOn w:val="Normal"/>
    <w:uiPriority w:val="99"/>
    <w:rsid w:val="007F4E29"/>
    <w:pPr>
      <w:ind w:firstLineChars="200" w:firstLine="200"/>
    </w:pPr>
    <w:rPr>
      <w:rFonts w:ascii="Calibri" w:hAnsi="Calibri"/>
      <w:szCs w:val="22"/>
    </w:rPr>
  </w:style>
  <w:style w:type="character" w:customStyle="1" w:styleId="StyleItalicBlue2">
    <w:name w:val="Style Italic Blue2"/>
    <w:uiPriority w:val="99"/>
    <w:rsid w:val="007F4E29"/>
    <w:rPr>
      <w:color w:val="000000"/>
    </w:rPr>
  </w:style>
  <w:style w:type="paragraph" w:customStyle="1" w:styleId="Step">
    <w:name w:val="Step"/>
    <w:basedOn w:val="Normal"/>
    <w:uiPriority w:val="99"/>
    <w:rsid w:val="007F4E29"/>
    <w:pPr>
      <w:tabs>
        <w:tab w:val="left" w:pos="1701"/>
      </w:tabs>
      <w:outlineLvl w:val="5"/>
    </w:pPr>
    <w:rPr>
      <w:kern w:val="0"/>
    </w:rPr>
  </w:style>
  <w:style w:type="paragraph" w:customStyle="1" w:styleId="2">
    <w:name w:val="列出段落2"/>
    <w:basedOn w:val="Normal"/>
    <w:uiPriority w:val="99"/>
    <w:rsid w:val="007F4E29"/>
    <w:pPr>
      <w:ind w:firstLineChars="200" w:firstLine="420"/>
    </w:pPr>
  </w:style>
  <w:style w:type="character" w:customStyle="1" w:styleId="on">
    <w:name w:val="on"/>
    <w:basedOn w:val="DefaultParagraphFont"/>
    <w:uiPriority w:val="99"/>
    <w:rsid w:val="007F4E29"/>
    <w:rPr>
      <w:rFonts w:cs="Times New Roman"/>
      <w:color w:val="FFFFFF"/>
      <w:shd w:val="clear" w:color="auto" w:fill="333333"/>
    </w:rPr>
  </w:style>
  <w:style w:type="paragraph" w:styleId="ListParagraph">
    <w:name w:val="List Paragraph"/>
    <w:basedOn w:val="Normal"/>
    <w:uiPriority w:val="99"/>
    <w:qFormat/>
    <w:rsid w:val="007F4E29"/>
    <w:pPr>
      <w:ind w:firstLineChars="200" w:firstLine="420"/>
    </w:pPr>
  </w:style>
  <w:style w:type="character" w:customStyle="1" w:styleId="10">
    <w:name w:val="未处理的提及1"/>
    <w:basedOn w:val="DefaultParagraphFont"/>
    <w:uiPriority w:val="99"/>
    <w:semiHidden/>
    <w:rsid w:val="007F4E29"/>
    <w:rPr>
      <w:rFonts w:cs="Times New Roman"/>
      <w:color w:val="605E5C"/>
      <w:shd w:val="clear" w:color="auto" w:fill="E1DFDD"/>
    </w:rPr>
  </w:style>
  <w:style w:type="character" w:customStyle="1" w:styleId="20">
    <w:name w:val="未处理的提及2"/>
    <w:basedOn w:val="DefaultParagraphFont"/>
    <w:uiPriority w:val="99"/>
    <w:semiHidden/>
    <w:rsid w:val="007F4E29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acs.scuec.edu.cn/login" TargetMode="External"/><Relationship Id="rId11" Type="http://schemas.openxmlformats.org/officeDocument/2006/relationships/hyperlink" Target="https://racs.scuec.edu.cn/login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139</Words>
  <Characters>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校外访问教务选课系统说明</dc:title>
  <dc:subject/>
  <dc:creator>user</dc:creator>
  <cp:keywords/>
  <dc:description/>
  <cp:lastModifiedBy>lili</cp:lastModifiedBy>
  <cp:revision>3</cp:revision>
  <dcterms:created xsi:type="dcterms:W3CDTF">2020-07-10T08:10:00Z</dcterms:created>
  <dcterms:modified xsi:type="dcterms:W3CDTF">2020-07-10T08:36:00Z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